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君榕</cp:lastModifiedBy>
  <dcterms:modified xsi:type="dcterms:W3CDTF">2018-10-24T02:14:54Z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2052-10.1.0.7469</vt:lpwstr>
  </op:property>
  <op:property fmtid="{D5CDD505-2E9C-101B-9397-08002B2CF9AE}" pid="3" name="_IPGFID">
    <vt:lpwstr>[DocID]=3CCA16C1-3AE2-4D94-9C32-0DC353E27CBC</vt:lpwstr>
  </op:property>
  <op:property fmtid="{D5CDD505-2E9C-101B-9397-08002B2CF9AE}" pid="4" name="_IPGLAB_P-F31D_E-1_CV-A27BEE08_CN-ACDAC772">
    <vt:lpwstr>0j15eMiCNTzrONYVhJLc/zlcyn3Zv7UGe6sHS4EfG/VDISvB+bKGZvOwRTVxlg8mNMVOKBJrl9Ort96FgQk6fg==</vt:lpwstr>
  </op:property>
</op:Properties>
</file>